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6"/>
        <w:gridCol w:w="5897"/>
        <w:gridCol w:w="5897"/>
      </w:tblGrid>
      <w:tr w:rsidR="00441254" w:rsidRPr="002A4ED5" w14:paraId="3AA33EE0" w14:textId="591CBB4C" w:rsidTr="00441254">
        <w:tc>
          <w:tcPr>
            <w:tcW w:w="450" w:type="pct"/>
            <w:vAlign w:val="bottom"/>
          </w:tcPr>
          <w:p w14:paraId="1C3B7EAA" w14:textId="4653CB18" w:rsidR="00441254" w:rsidRPr="002A4ED5" w:rsidRDefault="00441254" w:rsidP="00441254">
            <w:pPr>
              <w:spacing w:before="0"/>
            </w:pPr>
            <w:r>
              <w:t>Customer Name</w:t>
            </w:r>
          </w:p>
        </w:tc>
        <w:tc>
          <w:tcPr>
            <w:tcW w:w="2275" w:type="pct"/>
            <w:tcBorders>
              <w:bottom w:val="single" w:sz="4" w:space="0" w:color="auto"/>
            </w:tcBorders>
            <w:vAlign w:val="bottom"/>
          </w:tcPr>
          <w:p w14:paraId="3176EE5D" w14:textId="77777777" w:rsidR="00441254" w:rsidRPr="002A4ED5" w:rsidRDefault="00441254" w:rsidP="00441254">
            <w:pPr>
              <w:spacing w:before="0"/>
            </w:pPr>
          </w:p>
        </w:tc>
        <w:tc>
          <w:tcPr>
            <w:tcW w:w="2275" w:type="pct"/>
            <w:tcBorders>
              <w:bottom w:val="single" w:sz="4" w:space="0" w:color="auto"/>
            </w:tcBorders>
          </w:tcPr>
          <w:p w14:paraId="3E4A2781" w14:textId="77777777" w:rsidR="00441254" w:rsidRPr="002A4ED5" w:rsidRDefault="00441254" w:rsidP="00441254">
            <w:pPr>
              <w:spacing w:before="0"/>
            </w:pPr>
          </w:p>
        </w:tc>
      </w:tr>
      <w:tr w:rsidR="00441254" w:rsidRPr="002A4ED5" w14:paraId="54F757B2" w14:textId="3DDA51FC" w:rsidTr="00441254">
        <w:sdt>
          <w:sdtPr>
            <w:id w:val="1692185716"/>
            <w:placeholder>
              <w:docPart w:val="AB7DDB54A6864CD29AEB802C1AB94A23"/>
            </w:placeholder>
            <w:temporary/>
            <w:showingPlcHdr/>
            <w15:appearance w15:val="hidden"/>
          </w:sdtPr>
          <w:sdtContent>
            <w:tc>
              <w:tcPr>
                <w:tcW w:w="450" w:type="pct"/>
                <w:vAlign w:val="bottom"/>
              </w:tcPr>
              <w:p w14:paraId="23AFF018" w14:textId="77777777" w:rsidR="00441254" w:rsidRPr="002A4ED5" w:rsidRDefault="00441254" w:rsidP="00441254">
                <w:pPr>
                  <w:spacing w:before="0"/>
                </w:pPr>
                <w:r w:rsidRPr="002A4ED5">
                  <w:t>Phone</w:t>
                </w:r>
              </w:p>
            </w:tc>
          </w:sdtContent>
        </w:sdt>
        <w:tc>
          <w:tcPr>
            <w:tcW w:w="2275" w:type="pct"/>
            <w:tcBorders>
              <w:bottom w:val="single" w:sz="4" w:space="0" w:color="auto"/>
            </w:tcBorders>
            <w:vAlign w:val="bottom"/>
          </w:tcPr>
          <w:p w14:paraId="2F9A7E98" w14:textId="77777777" w:rsidR="00441254" w:rsidRPr="002A4ED5" w:rsidRDefault="00441254" w:rsidP="00441254">
            <w:pPr>
              <w:spacing w:before="0"/>
            </w:pPr>
          </w:p>
        </w:tc>
        <w:tc>
          <w:tcPr>
            <w:tcW w:w="2275" w:type="pct"/>
            <w:tcBorders>
              <w:bottom w:val="single" w:sz="4" w:space="0" w:color="auto"/>
            </w:tcBorders>
          </w:tcPr>
          <w:p w14:paraId="7B880D61" w14:textId="77777777" w:rsidR="00441254" w:rsidRPr="002A4ED5" w:rsidRDefault="00441254" w:rsidP="00441254">
            <w:pPr>
              <w:spacing w:before="0"/>
            </w:pPr>
          </w:p>
        </w:tc>
      </w:tr>
      <w:tr w:rsidR="00441254" w:rsidRPr="002A4ED5" w14:paraId="48C6BD53" w14:textId="2D764477" w:rsidTr="00441254">
        <w:sdt>
          <w:sdtPr>
            <w:id w:val="639315362"/>
            <w:placeholder>
              <w:docPart w:val="933DCF3F5C8C4FC4AAA1FB7B94C7D4FD"/>
            </w:placeholder>
            <w:temporary/>
            <w:showingPlcHdr/>
            <w15:appearance w15:val="hidden"/>
          </w:sdtPr>
          <w:sdtContent>
            <w:tc>
              <w:tcPr>
                <w:tcW w:w="450" w:type="pct"/>
                <w:vAlign w:val="bottom"/>
              </w:tcPr>
              <w:p w14:paraId="2FEC36A2" w14:textId="77777777" w:rsidR="00441254" w:rsidRPr="002A4ED5" w:rsidRDefault="00441254" w:rsidP="00441254">
                <w:pPr>
                  <w:spacing w:before="0"/>
                </w:pPr>
                <w:r w:rsidRPr="002A4ED5">
                  <w:t>Email</w:t>
                </w:r>
              </w:p>
            </w:tc>
          </w:sdtContent>
        </w:sdt>
        <w:tc>
          <w:tcPr>
            <w:tcW w:w="2275" w:type="pct"/>
            <w:tcBorders>
              <w:bottom w:val="single" w:sz="4" w:space="0" w:color="auto"/>
            </w:tcBorders>
            <w:vAlign w:val="bottom"/>
          </w:tcPr>
          <w:p w14:paraId="13F8BF11" w14:textId="77777777" w:rsidR="00441254" w:rsidRPr="002A4ED5" w:rsidRDefault="00441254" w:rsidP="00441254">
            <w:pPr>
              <w:spacing w:before="0"/>
            </w:pPr>
          </w:p>
        </w:tc>
        <w:tc>
          <w:tcPr>
            <w:tcW w:w="2275" w:type="pct"/>
            <w:tcBorders>
              <w:bottom w:val="single" w:sz="4" w:space="0" w:color="auto"/>
            </w:tcBorders>
          </w:tcPr>
          <w:p w14:paraId="2D2D5762" w14:textId="77777777" w:rsidR="00441254" w:rsidRPr="002A4ED5" w:rsidRDefault="00441254" w:rsidP="00441254">
            <w:pPr>
              <w:spacing w:before="0"/>
            </w:pPr>
          </w:p>
        </w:tc>
      </w:tr>
      <w:tr w:rsidR="00441254" w:rsidRPr="002A4ED5" w14:paraId="6AE5690B" w14:textId="3F7E0F63" w:rsidTr="00441254">
        <w:tc>
          <w:tcPr>
            <w:tcW w:w="450" w:type="pct"/>
            <w:vAlign w:val="bottom"/>
          </w:tcPr>
          <w:p w14:paraId="0B5A044E" w14:textId="7ABD0638" w:rsidR="00441254" w:rsidRPr="002A4ED5" w:rsidRDefault="00441254" w:rsidP="00441254">
            <w:pPr>
              <w:spacing w:before="0"/>
            </w:pPr>
            <w:r>
              <w:t>Payment</w:t>
            </w:r>
          </w:p>
        </w:tc>
        <w:tc>
          <w:tcPr>
            <w:tcW w:w="22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63CE13" w14:textId="187E4D70" w:rsidR="00441254" w:rsidRPr="002A4ED5" w:rsidRDefault="00441254" w:rsidP="00441254">
            <w:pPr>
              <w:spacing w:before="0"/>
            </w:pPr>
            <w:r>
              <w:t>Credit Card, Venmo to @vidaeatscatering, Cash in store</w:t>
            </w:r>
          </w:p>
        </w:tc>
        <w:tc>
          <w:tcPr>
            <w:tcW w:w="2275" w:type="pct"/>
            <w:tcBorders>
              <w:top w:val="single" w:sz="4" w:space="0" w:color="auto"/>
              <w:bottom w:val="single" w:sz="4" w:space="0" w:color="auto"/>
            </w:tcBorders>
          </w:tcPr>
          <w:p w14:paraId="62211910" w14:textId="77777777" w:rsidR="00441254" w:rsidRDefault="00441254" w:rsidP="00441254">
            <w:pPr>
              <w:spacing w:before="0"/>
            </w:pPr>
          </w:p>
        </w:tc>
      </w:tr>
    </w:tbl>
    <w:tbl>
      <w:tblPr>
        <w:tblW w:w="4445" w:type="pct"/>
        <w:tblLayout w:type="fixed"/>
        <w:tblLook w:val="04A0" w:firstRow="1" w:lastRow="0" w:firstColumn="1" w:lastColumn="0" w:noHBand="0" w:noVBand="1"/>
      </w:tblPr>
      <w:tblGrid>
        <w:gridCol w:w="2427"/>
        <w:gridCol w:w="2969"/>
        <w:gridCol w:w="1440"/>
        <w:gridCol w:w="1175"/>
        <w:gridCol w:w="1527"/>
        <w:gridCol w:w="1978"/>
      </w:tblGrid>
      <w:tr w:rsidR="00E9323A" w:rsidRPr="002A4ED5" w14:paraId="1F1E4D47" w14:textId="77777777" w:rsidTr="00E9323A">
        <w:trPr>
          <w:trHeight w:val="331"/>
        </w:trPr>
        <w:tc>
          <w:tcPr>
            <w:tcW w:w="105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4054192" w14:textId="11975692" w:rsidR="00E9323A" w:rsidRPr="002A648D" w:rsidRDefault="00E9323A" w:rsidP="002A648D">
            <w:pPr>
              <w:pStyle w:val="TableHeaders"/>
            </w:pPr>
            <w:r>
              <w:t>Item</w:t>
            </w:r>
          </w:p>
        </w:tc>
        <w:tc>
          <w:tcPr>
            <w:tcW w:w="128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8B1690A" w14:textId="29076A94" w:rsidR="00E9323A" w:rsidRPr="002A4ED5" w:rsidRDefault="00E9323A" w:rsidP="002A4ED5">
            <w:pPr>
              <w:pStyle w:val="TableHeaders"/>
            </w:pPr>
            <w:r>
              <w:t>Special requests/notes</w:t>
            </w:r>
          </w:p>
        </w:tc>
        <w:tc>
          <w:tcPr>
            <w:tcW w:w="62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411394F" w14:textId="77777777" w:rsidR="00E9323A" w:rsidRDefault="00E9323A" w:rsidP="002A4ED5">
            <w:pPr>
              <w:pStyle w:val="TableHeaders"/>
            </w:pPr>
            <w:r>
              <w:t>Pickup Date</w:t>
            </w:r>
          </w:p>
          <w:p w14:paraId="63872EB5" w14:textId="3B50424A" w:rsidR="00E9323A" w:rsidRPr="002A4ED5" w:rsidRDefault="00E9323A" w:rsidP="002A4ED5">
            <w:pPr>
              <w:pStyle w:val="TableHeaders"/>
            </w:pPr>
          </w:p>
        </w:tc>
        <w:tc>
          <w:tcPr>
            <w:tcW w:w="51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417C2B3" w14:textId="4ED237B4" w:rsidR="00E9323A" w:rsidRPr="002A4ED5" w:rsidRDefault="00E9323A" w:rsidP="002A4ED5">
            <w:pPr>
              <w:pStyle w:val="TableHeaders"/>
            </w:pPr>
            <w:r>
              <w:t>Quantity</w:t>
            </w:r>
          </w:p>
        </w:tc>
        <w:tc>
          <w:tcPr>
            <w:tcW w:w="66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E952AEA" w14:textId="48A4356C" w:rsidR="00E9323A" w:rsidRPr="002A4ED5" w:rsidRDefault="00E9323A" w:rsidP="002A4ED5">
            <w:pPr>
              <w:pStyle w:val="TableHeaders"/>
            </w:pPr>
            <w:r>
              <w:t>Unit Price</w:t>
            </w:r>
          </w:p>
        </w:tc>
        <w:tc>
          <w:tcPr>
            <w:tcW w:w="85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B9C1D57" w14:textId="375043E9" w:rsidR="00E9323A" w:rsidRPr="002A4ED5" w:rsidRDefault="00E9323A" w:rsidP="002A4ED5">
            <w:pPr>
              <w:pStyle w:val="TableHeaders"/>
            </w:pPr>
            <w:r>
              <w:t>Total Line Amount</w:t>
            </w:r>
          </w:p>
        </w:tc>
      </w:tr>
      <w:tr w:rsidR="00E9323A" w:rsidRPr="002A4ED5" w14:paraId="122F52FA" w14:textId="77777777" w:rsidTr="00E9323A">
        <w:trPr>
          <w:trHeight w:val="331"/>
        </w:trPr>
        <w:tc>
          <w:tcPr>
            <w:tcW w:w="105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88758E2" w14:textId="77777777" w:rsidR="00E9323A" w:rsidRPr="002A4ED5" w:rsidRDefault="00E9323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28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B69C9DE" w14:textId="77777777" w:rsidR="00E9323A" w:rsidRPr="002A4ED5" w:rsidRDefault="00E9323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2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5795978" w14:textId="77777777" w:rsidR="00E9323A" w:rsidRPr="002A4ED5" w:rsidRDefault="00E9323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B69FF47" w14:textId="77777777" w:rsidR="00E9323A" w:rsidRPr="002A4ED5" w:rsidRDefault="00E9323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6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C73007D" w14:textId="77777777" w:rsidR="00E9323A" w:rsidRPr="002A4ED5" w:rsidRDefault="00E9323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2E69000" w14:textId="77777777" w:rsidR="00E9323A" w:rsidRPr="002A4ED5" w:rsidRDefault="00E9323A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E9323A" w:rsidRPr="002A4ED5" w14:paraId="06243BDD" w14:textId="77777777" w:rsidTr="00E9323A">
        <w:tc>
          <w:tcPr>
            <w:tcW w:w="105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8F07C7" w14:textId="77777777" w:rsidR="00E9323A" w:rsidRPr="002A4ED5" w:rsidRDefault="00E9323A" w:rsidP="002A4ED5"/>
        </w:tc>
        <w:tc>
          <w:tcPr>
            <w:tcW w:w="12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A37A8" w14:textId="77777777" w:rsidR="00E9323A" w:rsidRPr="002A4ED5" w:rsidRDefault="00E9323A" w:rsidP="002A4ED5"/>
        </w:tc>
        <w:tc>
          <w:tcPr>
            <w:tcW w:w="6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2F10B0" w14:textId="01F73667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5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9FE31D" w14:textId="77777777" w:rsidR="00E9323A" w:rsidRPr="002A4ED5" w:rsidRDefault="00E9323A" w:rsidP="002A4ED5"/>
        </w:tc>
        <w:tc>
          <w:tcPr>
            <w:tcW w:w="66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D8ABB3" w14:textId="77777777" w:rsidR="00E9323A" w:rsidRPr="002A4ED5" w:rsidRDefault="00E9323A" w:rsidP="002A4ED5"/>
        </w:tc>
        <w:tc>
          <w:tcPr>
            <w:tcW w:w="8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3FB589" w14:textId="77777777" w:rsidR="00E9323A" w:rsidRPr="002A4ED5" w:rsidRDefault="00E9323A" w:rsidP="002A4ED5"/>
        </w:tc>
      </w:tr>
      <w:tr w:rsidR="00E9323A" w:rsidRPr="002A4ED5" w14:paraId="045EE6F0" w14:textId="77777777" w:rsidTr="00E9323A">
        <w:tc>
          <w:tcPr>
            <w:tcW w:w="10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1940C3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D64A83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E0A2E7" w14:textId="09EB9179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61D87" w14:textId="77777777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37CB4B" w14:textId="77777777" w:rsidR="00E9323A" w:rsidRPr="002A4ED5" w:rsidRDefault="00E9323A" w:rsidP="002A4ED5"/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EAA7A" w14:textId="77777777" w:rsidR="00E9323A" w:rsidRPr="002A4ED5" w:rsidRDefault="00E9323A" w:rsidP="002A4ED5"/>
        </w:tc>
      </w:tr>
      <w:tr w:rsidR="00E9323A" w:rsidRPr="002A4ED5" w14:paraId="58B7D089" w14:textId="77777777" w:rsidTr="00E9323A">
        <w:tc>
          <w:tcPr>
            <w:tcW w:w="10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E25C8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8C4405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8F681" w14:textId="2D388D26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57CF8" w14:textId="77777777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58023A" w14:textId="77777777" w:rsidR="00E9323A" w:rsidRPr="002A4ED5" w:rsidRDefault="00E9323A" w:rsidP="002A4ED5"/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5A0D2A" w14:textId="77777777" w:rsidR="00E9323A" w:rsidRPr="002A4ED5" w:rsidRDefault="00E9323A" w:rsidP="002A4ED5"/>
        </w:tc>
      </w:tr>
      <w:tr w:rsidR="00E9323A" w:rsidRPr="002A4ED5" w14:paraId="14DB4955" w14:textId="77777777" w:rsidTr="00E9323A">
        <w:tc>
          <w:tcPr>
            <w:tcW w:w="10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C7FC8D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306C75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0406CE" w14:textId="6D8BBB80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85C4CF" w14:textId="67D2950F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DC06FA" w14:textId="77777777" w:rsidR="00E9323A" w:rsidRPr="002A4ED5" w:rsidRDefault="00E9323A" w:rsidP="002A4ED5"/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046D21" w14:textId="77777777" w:rsidR="00E9323A" w:rsidRPr="002A4ED5" w:rsidRDefault="00E9323A" w:rsidP="002A4ED5"/>
        </w:tc>
      </w:tr>
      <w:tr w:rsidR="00E9323A" w:rsidRPr="002A4ED5" w14:paraId="30256824" w14:textId="77777777" w:rsidTr="00E9323A">
        <w:tc>
          <w:tcPr>
            <w:tcW w:w="10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98FA27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C16D73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04F28D" w14:textId="14AD6167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D9F206" w14:textId="77777777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26B21C" w14:textId="77777777" w:rsidR="00E9323A" w:rsidRPr="002A4ED5" w:rsidRDefault="00E9323A" w:rsidP="002A4ED5"/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8BC584" w14:textId="77777777" w:rsidR="00E9323A" w:rsidRPr="002A4ED5" w:rsidRDefault="00E9323A" w:rsidP="002A4ED5"/>
        </w:tc>
      </w:tr>
      <w:tr w:rsidR="00E9323A" w:rsidRPr="002A4ED5" w14:paraId="14174217" w14:textId="77777777" w:rsidTr="00E9323A">
        <w:tc>
          <w:tcPr>
            <w:tcW w:w="10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190B6A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D7AF49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1DFBB2" w14:textId="5A7E770C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4D9EF3" w14:textId="77777777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D7AE76" w14:textId="77777777" w:rsidR="00E9323A" w:rsidRPr="002A4ED5" w:rsidRDefault="00E9323A" w:rsidP="002A4ED5"/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4CCB11" w14:textId="77777777" w:rsidR="00E9323A" w:rsidRPr="002A4ED5" w:rsidRDefault="00E9323A" w:rsidP="002A4ED5"/>
        </w:tc>
      </w:tr>
      <w:tr w:rsidR="00E9323A" w:rsidRPr="002A4ED5" w14:paraId="4B4F9F1C" w14:textId="77777777" w:rsidTr="00E9323A">
        <w:tc>
          <w:tcPr>
            <w:tcW w:w="10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4F29F2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090E98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D9168" w14:textId="40A9DDE7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B02D07" w14:textId="77777777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BC551D" w14:textId="77777777" w:rsidR="00E9323A" w:rsidRPr="002A4ED5" w:rsidRDefault="00E9323A" w:rsidP="002A4ED5"/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19FEC5" w14:textId="77777777" w:rsidR="00E9323A" w:rsidRPr="002A4ED5" w:rsidRDefault="00E9323A" w:rsidP="002A4ED5"/>
        </w:tc>
      </w:tr>
      <w:tr w:rsidR="00E9323A" w:rsidRPr="002A4ED5" w14:paraId="4B90C086" w14:textId="77777777" w:rsidTr="00E9323A">
        <w:tc>
          <w:tcPr>
            <w:tcW w:w="10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97E351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F874B8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B28226" w14:textId="4FB2B8E4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37A26E" w14:textId="77777777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5F1965" w14:textId="77777777" w:rsidR="00E9323A" w:rsidRPr="002A4ED5" w:rsidRDefault="00E9323A" w:rsidP="002A4ED5"/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5E23D1" w14:textId="77777777" w:rsidR="00E9323A" w:rsidRPr="002A4ED5" w:rsidRDefault="00E9323A" w:rsidP="002A4ED5"/>
        </w:tc>
      </w:tr>
      <w:tr w:rsidR="00E9323A" w:rsidRPr="002A4ED5" w14:paraId="0C8D691F" w14:textId="77777777" w:rsidTr="00E9323A">
        <w:tc>
          <w:tcPr>
            <w:tcW w:w="10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36A5FB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8A44BB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B06436" w14:textId="166BD1BB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0166CD" w14:textId="77777777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D191A1" w14:textId="77777777" w:rsidR="00E9323A" w:rsidRPr="002A4ED5" w:rsidRDefault="00E9323A" w:rsidP="002A4ED5"/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CC8815" w14:textId="77777777" w:rsidR="00E9323A" w:rsidRPr="002A4ED5" w:rsidRDefault="00E9323A" w:rsidP="002A4ED5"/>
        </w:tc>
      </w:tr>
      <w:tr w:rsidR="00E9323A" w:rsidRPr="002A4ED5" w14:paraId="1DA4ACCE" w14:textId="77777777" w:rsidTr="00E9323A">
        <w:tc>
          <w:tcPr>
            <w:tcW w:w="10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06756C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D37BB1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9A9F0A" w14:textId="4159B0AD" w:rsidR="00E9323A" w:rsidRPr="002A4ED5" w:rsidRDefault="00E9323A" w:rsidP="002A4ED5">
            <w:r>
              <w:t>23</w:t>
            </w:r>
            <w:r w:rsidRPr="006C351F">
              <w:rPr>
                <w:vertAlign w:val="superscript"/>
              </w:rPr>
              <w:t>rd</w:t>
            </w:r>
            <w:r>
              <w:t>/24</w:t>
            </w:r>
            <w:r w:rsidRPr="006C351F">
              <w:rPr>
                <w:vertAlign w:val="superscript"/>
              </w:rPr>
              <w:t>th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D4265D" w14:textId="77777777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D08E8E" w14:textId="77777777" w:rsidR="00E9323A" w:rsidRPr="002A4ED5" w:rsidRDefault="00E9323A" w:rsidP="002A4ED5"/>
        </w:tc>
        <w:tc>
          <w:tcPr>
            <w:tcW w:w="8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F9D672" w14:textId="77777777" w:rsidR="00E9323A" w:rsidRPr="002A4ED5" w:rsidRDefault="00E9323A" w:rsidP="002A4ED5"/>
        </w:tc>
      </w:tr>
      <w:tr w:rsidR="00E9323A" w:rsidRPr="002A4ED5" w14:paraId="72C9BA8F" w14:textId="77777777" w:rsidTr="00E9323A">
        <w:tc>
          <w:tcPr>
            <w:tcW w:w="1054" w:type="pct"/>
            <w:tcBorders>
              <w:top w:val="single" w:sz="4" w:space="0" w:color="auto"/>
            </w:tcBorders>
          </w:tcPr>
          <w:p w14:paraId="5186290F" w14:textId="77777777" w:rsidR="00E9323A" w:rsidRPr="002A4ED5" w:rsidRDefault="00E9323A" w:rsidP="002A4ED5"/>
        </w:tc>
        <w:tc>
          <w:tcPr>
            <w:tcW w:w="1289" w:type="pct"/>
            <w:tcBorders>
              <w:top w:val="single" w:sz="4" w:space="0" w:color="auto"/>
            </w:tcBorders>
          </w:tcPr>
          <w:p w14:paraId="22E21691" w14:textId="77777777" w:rsidR="00E9323A" w:rsidRPr="002A4ED5" w:rsidRDefault="00E9323A" w:rsidP="002A4ED5"/>
        </w:tc>
        <w:tc>
          <w:tcPr>
            <w:tcW w:w="625" w:type="pct"/>
            <w:tcBorders>
              <w:top w:val="single" w:sz="4" w:space="0" w:color="auto"/>
            </w:tcBorders>
          </w:tcPr>
          <w:p w14:paraId="4ED484BE" w14:textId="77777777" w:rsidR="00E9323A" w:rsidRPr="002A4ED5" w:rsidRDefault="00E9323A" w:rsidP="002A4ED5"/>
        </w:tc>
        <w:tc>
          <w:tcPr>
            <w:tcW w:w="510" w:type="pct"/>
            <w:tcBorders>
              <w:top w:val="single" w:sz="4" w:space="0" w:color="auto"/>
            </w:tcBorders>
          </w:tcPr>
          <w:p w14:paraId="49F542AB" w14:textId="77777777" w:rsidR="00E9323A" w:rsidRPr="002A4ED5" w:rsidRDefault="00E9323A" w:rsidP="002A4ED5"/>
        </w:tc>
        <w:tc>
          <w:tcPr>
            <w:tcW w:w="663" w:type="pct"/>
            <w:tcBorders>
              <w:top w:val="single" w:sz="4" w:space="0" w:color="auto"/>
            </w:tcBorders>
            <w:vAlign w:val="bottom"/>
          </w:tcPr>
          <w:p w14:paraId="610B6533" w14:textId="0D48E3DA" w:rsidR="00E9323A" w:rsidRPr="002A4ED5" w:rsidRDefault="00E9323A" w:rsidP="002A648D">
            <w:pPr>
              <w:pStyle w:val="Total"/>
            </w:pPr>
            <w:sdt>
              <w:sdtPr>
                <w:id w:val="2064670704"/>
                <w:placeholder>
                  <w:docPart w:val="49C11951ACAE41D886C57DC9BAE52878"/>
                </w:placeholder>
                <w:temporary/>
                <w:showingPlcHdr/>
                <w15:appearance w15:val="hidden"/>
                <w:text/>
              </w:sdtPr>
              <w:sdtContent>
                <w:r w:rsidRPr="002A4ED5">
                  <w:t>Total</w:t>
                </w:r>
              </w:sdtContent>
            </w:sdt>
            <w:r>
              <w:t xml:space="preserve"> Paid</w:t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</w:tcPr>
          <w:p w14:paraId="0D362F85" w14:textId="77777777" w:rsidR="00E9323A" w:rsidRPr="002A4ED5" w:rsidRDefault="00E9323A" w:rsidP="002A4ED5">
            <w:pPr>
              <w:rPr>
                <w:b/>
              </w:rPr>
            </w:pPr>
          </w:p>
        </w:tc>
      </w:tr>
    </w:tbl>
    <w:p w14:paraId="17E09A15" w14:textId="3A1AF83A" w:rsidR="006C351F" w:rsidRDefault="00292ABF" w:rsidP="002A648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FCB0AF" wp14:editId="347B9547">
            <wp:simplePos x="0" y="0"/>
            <wp:positionH relativeFrom="margin">
              <wp:posOffset>6608445</wp:posOffset>
            </wp:positionH>
            <wp:positionV relativeFrom="paragraph">
              <wp:posOffset>83185</wp:posOffset>
            </wp:positionV>
            <wp:extent cx="1149985" cy="1610995"/>
            <wp:effectExtent l="0" t="0" r="0" b="8255"/>
            <wp:wrapThrough wrapText="bothSides">
              <wp:wrapPolygon edited="0">
                <wp:start x="0" y="0"/>
                <wp:lineTo x="0" y="21455"/>
                <wp:lineTo x="21111" y="21455"/>
                <wp:lineTo x="21111" y="0"/>
                <wp:lineTo x="0" y="0"/>
              </wp:wrapPolygon>
            </wp:wrapThrough>
            <wp:docPr id="7972485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48551" name="Picture 797248551"/>
                    <pic:cNvPicPr/>
                  </pic:nvPicPr>
                  <pic:blipFill>
                    <a:blip r:embed="rId11" cstate="print">
                      <a:alphaModFix am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D2A32" w14:textId="2A4C95D6" w:rsidR="006C351F" w:rsidRDefault="006C351F" w:rsidP="002A648D">
      <w:r>
        <w:t>Product Descriptions:</w:t>
      </w:r>
    </w:p>
    <w:p w14:paraId="1D30A799" w14:textId="2A39D5F2" w:rsidR="006C351F" w:rsidRPr="004C17FC" w:rsidRDefault="006C351F" w:rsidP="004C17FC">
      <w:pPr>
        <w:pStyle w:val="ListParagraph"/>
        <w:numPr>
          <w:ilvl w:val="0"/>
          <w:numId w:val="23"/>
        </w:numPr>
        <w:rPr>
          <w:b/>
          <w:bCs/>
        </w:rPr>
      </w:pPr>
      <w:r w:rsidRPr="004C17FC">
        <w:rPr>
          <w:b/>
          <w:bCs/>
        </w:rPr>
        <w:t>Denver Macaron: Fall Macaron Tower</w:t>
      </w:r>
      <w:r w:rsidRPr="004C17FC">
        <w:rPr>
          <w:b/>
          <w:bCs/>
        </w:rPr>
        <w:tab/>
      </w:r>
      <w:r w:rsidRPr="004C17FC">
        <w:rPr>
          <w:b/>
          <w:bCs/>
        </w:rPr>
        <w:tab/>
      </w:r>
      <w:r w:rsidRPr="004C17FC">
        <w:rPr>
          <w:b/>
          <w:bCs/>
        </w:rPr>
        <w:tab/>
      </w:r>
      <w:r w:rsidRPr="004C17FC">
        <w:rPr>
          <w:b/>
          <w:bCs/>
        </w:rPr>
        <w:tab/>
      </w:r>
      <w:r w:rsidRPr="004C17FC">
        <w:rPr>
          <w:b/>
          <w:bCs/>
        </w:rPr>
        <w:tab/>
      </w:r>
      <w:r w:rsidRPr="004C17FC">
        <w:rPr>
          <w:b/>
          <w:bCs/>
        </w:rPr>
        <w:tab/>
      </w:r>
      <w:r w:rsidRPr="004C17FC">
        <w:rPr>
          <w:b/>
          <w:bCs/>
        </w:rPr>
        <w:tab/>
        <w:t>$195</w:t>
      </w:r>
    </w:p>
    <w:p w14:paraId="4BE5DB2B" w14:textId="77777777" w:rsidR="00FA2B8F" w:rsidRDefault="006C351F" w:rsidP="002A648D">
      <w:r>
        <w:t xml:space="preserve">“Brighten All your fall events with out beautiful fall macaron tower, perfect as a </w:t>
      </w:r>
      <w:r w:rsidR="00FA2B8F">
        <w:t>centerpiece</w:t>
      </w:r>
      <w:r>
        <w:t xml:space="preserve"> or an addition to a treats table! The fall tower has 5 tiers featuring 6 of our </w:t>
      </w:r>
      <w:r w:rsidR="00FA2B8F">
        <w:t>favorite</w:t>
      </w:r>
      <w:r>
        <w:t xml:space="preserve"> fall flavors: </w:t>
      </w:r>
    </w:p>
    <w:p w14:paraId="542EDC02" w14:textId="51A90833" w:rsidR="006C351F" w:rsidRDefault="006C351F" w:rsidP="002A648D">
      <w:r>
        <w:t>8</w:t>
      </w:r>
      <w:r w:rsidR="00FA2B8F">
        <w:t>-</w:t>
      </w:r>
      <w:r>
        <w:t>Pistachio</w:t>
      </w:r>
      <w:r w:rsidR="00FA2B8F">
        <w:t xml:space="preserve"> </w:t>
      </w:r>
      <w:r>
        <w:t>8</w:t>
      </w:r>
      <w:r w:rsidR="00FA2B8F">
        <w:t>-</w:t>
      </w:r>
      <w:r>
        <w:t>Raspberry Almond 8</w:t>
      </w:r>
      <w:r w:rsidR="00FA2B8F">
        <w:t>-</w:t>
      </w:r>
      <w:r>
        <w:t>Horchata 9</w:t>
      </w:r>
      <w:r w:rsidR="00FA2B8F">
        <w:t>-</w:t>
      </w:r>
      <w:r>
        <w:t>Bourbon Apple Cide</w:t>
      </w:r>
      <w:r w:rsidR="00FA2B8F">
        <w:t>r</w:t>
      </w:r>
      <w:r>
        <w:t xml:space="preserve"> 9</w:t>
      </w:r>
      <w:r w:rsidR="00FA2B8F">
        <w:t>-</w:t>
      </w:r>
      <w:r>
        <w:t>Banana Walnut Bread</w:t>
      </w:r>
      <w:r w:rsidR="00FA2B8F">
        <w:t xml:space="preserve"> </w:t>
      </w:r>
      <w:r>
        <w:t>8</w:t>
      </w:r>
      <w:r w:rsidR="00FA2B8F">
        <w:t>-</w:t>
      </w:r>
      <w:r>
        <w:t xml:space="preserve"> Café Latte</w:t>
      </w:r>
    </w:p>
    <w:p w14:paraId="3E7E6DAF" w14:textId="76AD75A4" w:rsidR="006C351F" w:rsidRPr="00FA2B8F" w:rsidRDefault="006C351F" w:rsidP="002A648D">
      <w:pPr>
        <w:rPr>
          <w:i/>
          <w:iCs/>
        </w:rPr>
      </w:pPr>
      <w:r w:rsidRPr="00FA2B8F">
        <w:rPr>
          <w:i/>
          <w:iCs/>
        </w:rPr>
        <w:t>Vegan/GF</w:t>
      </w:r>
    </w:p>
    <w:p w14:paraId="0AEE03D5" w14:textId="023D59B8" w:rsidR="006C351F" w:rsidRDefault="001418C5" w:rsidP="002A648D">
      <w:r>
        <w:rPr>
          <w:noProof/>
        </w:rPr>
        <w:drawing>
          <wp:anchor distT="0" distB="0" distL="114300" distR="114300" simplePos="0" relativeHeight="251659264" behindDoc="0" locked="0" layoutInCell="1" allowOverlap="1" wp14:anchorId="67836E74" wp14:editId="5ED88BE4">
            <wp:simplePos x="0" y="0"/>
            <wp:positionH relativeFrom="column">
              <wp:posOffset>6617498</wp:posOffset>
            </wp:positionH>
            <wp:positionV relativeFrom="paragraph">
              <wp:posOffset>78589</wp:posOffset>
            </wp:positionV>
            <wp:extent cx="1077595" cy="968375"/>
            <wp:effectExtent l="0" t="0" r="8255" b="3175"/>
            <wp:wrapThrough wrapText="bothSides">
              <wp:wrapPolygon edited="0">
                <wp:start x="0" y="0"/>
                <wp:lineTo x="0" y="21246"/>
                <wp:lineTo x="21384" y="21246"/>
                <wp:lineTo x="21384" y="0"/>
                <wp:lineTo x="0" y="0"/>
              </wp:wrapPolygon>
            </wp:wrapThrough>
            <wp:docPr id="17051097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09727" name="Picture 170510972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1" t="4595" r="25779" b="2125"/>
                    <a:stretch/>
                  </pic:blipFill>
                  <pic:spPr bwMode="auto">
                    <a:xfrm>
                      <a:off x="0" y="0"/>
                      <a:ext cx="107759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8DB84" w14:textId="07D174A4" w:rsidR="006C351F" w:rsidRDefault="00FA2B8F" w:rsidP="004C17FC">
      <w:pPr>
        <w:pStyle w:val="ListParagraph"/>
        <w:numPr>
          <w:ilvl w:val="0"/>
          <w:numId w:val="23"/>
        </w:numPr>
      </w:pPr>
      <w:r w:rsidRPr="004C17FC">
        <w:rPr>
          <w:b/>
          <w:bCs/>
        </w:rPr>
        <w:t>Barton House Foods: Chiffon Pumpkin Pie</w:t>
      </w:r>
      <w:r w:rsidRPr="004C17FC">
        <w:rPr>
          <w:b/>
          <w:bCs/>
        </w:rPr>
        <w:tab/>
      </w:r>
      <w:r w:rsidRPr="004C17FC">
        <w:rPr>
          <w:b/>
          <w:bCs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4C17FC">
        <w:rPr>
          <w:b/>
          <w:bCs/>
        </w:rPr>
        <w:t>$27</w:t>
      </w:r>
    </w:p>
    <w:p w14:paraId="4B8C67FE" w14:textId="2AB80BF9" w:rsidR="00FA2B8F" w:rsidRDefault="00FA2B8F" w:rsidP="002A648D">
      <w:pPr>
        <w:rPr>
          <w:i/>
          <w:iCs/>
        </w:rPr>
      </w:pPr>
      <w:r>
        <w:t>A light and fluffy pumpkin custard, flavored with hints of ginger, cinnamon and clove, topped with stabilized whipped cream.</w:t>
      </w:r>
      <w:r w:rsidR="00292ABF">
        <w:t xml:space="preserve"> 9” pie, </w:t>
      </w:r>
      <w:r w:rsidR="00292ABF" w:rsidRPr="00292ABF">
        <w:rPr>
          <w:i/>
          <w:iCs/>
        </w:rPr>
        <w:t>contains eggs, dairy, wheat</w:t>
      </w:r>
    </w:p>
    <w:p w14:paraId="15509568" w14:textId="7ED7F15A" w:rsidR="00292ABF" w:rsidRDefault="00292ABF" w:rsidP="00292ABF">
      <w:pPr>
        <w:rPr>
          <w:i/>
          <w:iCs/>
        </w:rPr>
      </w:pPr>
    </w:p>
    <w:p w14:paraId="0F84349B" w14:textId="7E4BEEF4" w:rsidR="00292ABF" w:rsidRDefault="00441254" w:rsidP="004C17FC">
      <w:pPr>
        <w:pStyle w:val="ListParagraph"/>
        <w:numPr>
          <w:ilvl w:val="0"/>
          <w:numId w:val="23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D9CD5AA" wp14:editId="2B7F3A61">
            <wp:simplePos x="0" y="0"/>
            <wp:positionH relativeFrom="margin">
              <wp:posOffset>7296150</wp:posOffset>
            </wp:positionH>
            <wp:positionV relativeFrom="paragraph">
              <wp:posOffset>20792</wp:posOffset>
            </wp:positionV>
            <wp:extent cx="926465" cy="1104265"/>
            <wp:effectExtent l="0" t="0" r="6985" b="635"/>
            <wp:wrapThrough wrapText="bothSides">
              <wp:wrapPolygon edited="0">
                <wp:start x="0" y="0"/>
                <wp:lineTo x="0" y="21240"/>
                <wp:lineTo x="21319" y="21240"/>
                <wp:lineTo x="21319" y="0"/>
                <wp:lineTo x="0" y="0"/>
              </wp:wrapPolygon>
            </wp:wrapThrough>
            <wp:docPr id="1253781148" name="Picture 6" descr="A brown bag with white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81148" name="Picture 6" descr="A brown bag with white labe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DA7FF8" wp14:editId="33C7732C">
            <wp:simplePos x="0" y="0"/>
            <wp:positionH relativeFrom="column">
              <wp:posOffset>6400800</wp:posOffset>
            </wp:positionH>
            <wp:positionV relativeFrom="paragraph">
              <wp:posOffset>10958</wp:posOffset>
            </wp:positionV>
            <wp:extent cx="841375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029" y="21221"/>
                <wp:lineTo x="21029" y="0"/>
                <wp:lineTo x="0" y="0"/>
              </wp:wrapPolygon>
            </wp:wrapThrough>
            <wp:docPr id="863948959" name="Picture 7" descr="A bag of tea with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48959" name="Picture 7" descr="A bag of tea with a labe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ABF" w:rsidRPr="004C17FC">
        <w:rPr>
          <w:b/>
          <w:bCs/>
        </w:rPr>
        <w:t>Hearth &amp; Seoul Shop: Seasonal Tea</w:t>
      </w:r>
      <w:r w:rsidR="00292ABF" w:rsidRPr="00441254">
        <w:t xml:space="preserve"> </w:t>
      </w:r>
      <w:r w:rsidR="00292ABF" w:rsidRPr="004C17FC">
        <w:rPr>
          <w:b/>
          <w:bCs/>
        </w:rPr>
        <w:t>Blends</w:t>
      </w:r>
      <w:r w:rsidR="005D6F31" w:rsidRPr="00441254">
        <w:t>,</w:t>
      </w:r>
      <w:r w:rsidR="005D6F31">
        <w:t xml:space="preserve"> single serve scooper included!</w:t>
      </w:r>
      <w:r w:rsidR="005D6F31">
        <w:tab/>
      </w:r>
      <w:r w:rsidR="005D6F31">
        <w:tab/>
      </w:r>
      <w:r w:rsidR="005D6F31" w:rsidRPr="004C17FC">
        <w:rPr>
          <w:b/>
          <w:bCs/>
        </w:rPr>
        <w:t>$18</w:t>
      </w:r>
    </w:p>
    <w:p w14:paraId="3BD28E59" w14:textId="7A42CD56" w:rsidR="00292ABF" w:rsidRDefault="00292ABF" w:rsidP="00292ABF">
      <w:r>
        <w:t>Loose Leaf Pumpkin Spice Black Tea, 8-10 servings/order</w:t>
      </w:r>
      <w:r w:rsidR="005D6F31">
        <w:t xml:space="preserve">, features rich, </w:t>
      </w:r>
      <w:r w:rsidR="005D6F31" w:rsidRPr="00251B24">
        <w:rPr>
          <w:i/>
          <w:iCs/>
        </w:rPr>
        <w:t>caffeine-free</w:t>
      </w:r>
      <w:r w:rsidR="005D6F31">
        <w:t xml:space="preserve"> vanilla rooibos, warming pumpkin pie spice, indulgent cocoa nibs and cinnamon chips, this blend captures the essence of fall in every sip. </w:t>
      </w:r>
      <w:r w:rsidR="005D6F31">
        <w:tab/>
      </w:r>
      <w:r w:rsidR="005D6F31">
        <w:tab/>
      </w:r>
    </w:p>
    <w:p w14:paraId="5B522124" w14:textId="77777777" w:rsidR="00441254" w:rsidRDefault="00292ABF" w:rsidP="00292ABF">
      <w:r>
        <w:t>Loose Leaf</w:t>
      </w:r>
      <w:r w:rsidR="005D6F31">
        <w:t xml:space="preserve"> </w:t>
      </w:r>
      <w:r>
        <w:t>Belly Bloat</w:t>
      </w:r>
      <w:r w:rsidR="005D6F31">
        <w:t xml:space="preserve"> Tea</w:t>
      </w:r>
      <w:r>
        <w:t>, 8-10 servings/order</w:t>
      </w:r>
      <w:r w:rsidR="005D6F31">
        <w:t>, full of nourishing and calming herbs to let go of a stressful day and relax into evening. Includes Chamomile, Peppermint, Fennel, Persimmon Leaf.</w:t>
      </w:r>
      <w:r w:rsidR="005D6F31">
        <w:tab/>
      </w:r>
      <w:r w:rsidR="001418C5">
        <w:t xml:space="preserve"> </w:t>
      </w:r>
      <w:r w:rsidR="005D6F31">
        <w:tab/>
      </w:r>
    </w:p>
    <w:p w14:paraId="1BFFCAFC" w14:textId="77777777" w:rsidR="00441254" w:rsidRDefault="00441254" w:rsidP="00292ABF"/>
    <w:p w14:paraId="04D3838B" w14:textId="77777777" w:rsidR="00441254" w:rsidRDefault="00441254" w:rsidP="00292ABF"/>
    <w:p w14:paraId="3E733E36" w14:textId="77777777" w:rsidR="004C17FC" w:rsidRDefault="004C17FC" w:rsidP="00292ABF">
      <w:pPr>
        <w:rPr>
          <w:b/>
          <w:bCs/>
        </w:rPr>
      </w:pPr>
    </w:p>
    <w:p w14:paraId="189EBCE7" w14:textId="2EC427A5" w:rsidR="00441254" w:rsidRPr="004C17FC" w:rsidRDefault="004C17FC" w:rsidP="004C17FC">
      <w:pPr>
        <w:pStyle w:val="ListParagraph"/>
        <w:numPr>
          <w:ilvl w:val="0"/>
          <w:numId w:val="23"/>
        </w:numPr>
        <w:rPr>
          <w:b/>
          <w:bCs/>
        </w:rPr>
      </w:pPr>
      <w:r w:rsidRPr="004C17FC">
        <w:rPr>
          <w:noProof/>
        </w:rPr>
        <w:drawing>
          <wp:anchor distT="0" distB="0" distL="114300" distR="114300" simplePos="0" relativeHeight="251663360" behindDoc="0" locked="0" layoutInCell="1" allowOverlap="1" wp14:anchorId="5C282F74" wp14:editId="2888A8D8">
            <wp:simplePos x="0" y="0"/>
            <wp:positionH relativeFrom="margin">
              <wp:posOffset>6589395</wp:posOffset>
            </wp:positionH>
            <wp:positionV relativeFrom="paragraph">
              <wp:posOffset>-3810</wp:posOffset>
            </wp:positionV>
            <wp:extent cx="605155" cy="2350135"/>
            <wp:effectExtent l="3810" t="0" r="8255" b="8255"/>
            <wp:wrapThrough wrapText="bothSides">
              <wp:wrapPolygon edited="0">
                <wp:start x="21464" y="-35"/>
                <wp:lineTo x="385" y="-35"/>
                <wp:lineTo x="385" y="21501"/>
                <wp:lineTo x="21464" y="21501"/>
                <wp:lineTo x="21464" y="-35"/>
              </wp:wrapPolygon>
            </wp:wrapThrough>
            <wp:docPr id="539183259" name="Picture 9" descr="A group of desserts in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83259" name="Picture 9" descr="A group of desserts in a box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60515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254" w:rsidRPr="004C17FC">
        <w:rPr>
          <w:b/>
          <w:bCs/>
        </w:rPr>
        <w:t>Le Clare’s Patisserie Fashion Eclairs:</w:t>
      </w:r>
    </w:p>
    <w:p w14:paraId="1883B250" w14:textId="481330BA" w:rsidR="002600BA" w:rsidRDefault="0031083F" w:rsidP="00292ABF">
      <w:r>
        <w:t>Entremets</w:t>
      </w:r>
      <w:r w:rsidR="002600BA">
        <w:t xml:space="preserve"> meets éclair for this perfect shareable f</w:t>
      </w:r>
      <w:r>
        <w:t>light of seasonal flavors</w:t>
      </w:r>
      <w:r w:rsidR="002600BA">
        <w:t xml:space="preserve"> </w:t>
      </w:r>
      <w:r>
        <w:t>to share with</w:t>
      </w:r>
      <w:r w:rsidR="002600BA">
        <w:t xml:space="preserve"> your family or friends or personal dessert!</w:t>
      </w:r>
    </w:p>
    <w:p w14:paraId="57891D17" w14:textId="5C97DB3C" w:rsidR="00251B24" w:rsidRDefault="00251B24" w:rsidP="00292ABF">
      <w:r>
        <w:t xml:space="preserve">Box of 6- 5” Fashion Eclairs, only available for </w:t>
      </w:r>
      <w:proofErr w:type="spellStart"/>
      <w:r>
        <w:t>PreOrders</w:t>
      </w:r>
      <w:proofErr w:type="spellEnd"/>
      <w:r w:rsidR="009B0115">
        <w:t xml:space="preserve"> </w:t>
      </w:r>
      <w:r w:rsidR="002600BA">
        <w:tab/>
      </w:r>
      <w:r w:rsidR="002600BA">
        <w:tab/>
      </w:r>
      <w:r w:rsidR="002600BA">
        <w:tab/>
      </w:r>
      <w:r w:rsidR="002600BA">
        <w:tab/>
      </w:r>
      <w:r w:rsidR="002600BA">
        <w:tab/>
      </w:r>
      <w:r w:rsidR="002600BA">
        <w:tab/>
      </w:r>
      <w:r w:rsidR="002600BA" w:rsidRPr="004C17FC">
        <w:rPr>
          <w:b/>
          <w:bCs/>
        </w:rPr>
        <w:t>$72</w:t>
      </w:r>
    </w:p>
    <w:p w14:paraId="3C4AB583" w14:textId="6B2CB322" w:rsidR="002600BA" w:rsidRDefault="00441254" w:rsidP="00292ABF">
      <w:r>
        <w:t>Spicy Cranberry</w:t>
      </w:r>
      <w:r w:rsidR="002600BA">
        <w:t xml:space="preserve"> &amp; Thyme - </w:t>
      </w:r>
      <w:r>
        <w:t>Blood Orange</w:t>
      </w:r>
      <w:r w:rsidR="002600BA">
        <w:t xml:space="preserve"> &amp; Dark Chocolate -</w:t>
      </w:r>
      <w:r>
        <w:t>Maple Macadamia</w:t>
      </w:r>
      <w:r w:rsidR="00027B38">
        <w:t xml:space="preserve"> </w:t>
      </w:r>
    </w:p>
    <w:p w14:paraId="4DC96484" w14:textId="304B994F" w:rsidR="00251B24" w:rsidRDefault="00251B24" w:rsidP="00292ABF">
      <w:r>
        <w:t xml:space="preserve">Spiced Apple </w:t>
      </w:r>
      <w:r w:rsidR="002600BA">
        <w:t>&amp;</w:t>
      </w:r>
      <w:r>
        <w:t xml:space="preserve"> Toffee</w:t>
      </w:r>
      <w:r w:rsidR="002600BA">
        <w:t xml:space="preserve"> - </w:t>
      </w:r>
      <w:r>
        <w:t>Bourbon Chocolate Pecan</w:t>
      </w:r>
      <w:r w:rsidR="002600BA">
        <w:t xml:space="preserve"> - </w:t>
      </w:r>
      <w:r w:rsidR="005E7CFA">
        <w:t>Ube</w:t>
      </w:r>
      <w:r>
        <w:t xml:space="preserve"> </w:t>
      </w:r>
      <w:r w:rsidR="004C17FC">
        <w:t xml:space="preserve">Leche </w:t>
      </w:r>
    </w:p>
    <w:p w14:paraId="2B2FE64F" w14:textId="28E26DB7" w:rsidR="00251B24" w:rsidRDefault="00251B24" w:rsidP="00292ABF"/>
    <w:p w14:paraId="454DB77D" w14:textId="7212C447" w:rsidR="00251B24" w:rsidRPr="004C17FC" w:rsidRDefault="004C17FC" w:rsidP="004C17FC">
      <w:pPr>
        <w:pStyle w:val="ListParagraph"/>
        <w:numPr>
          <w:ilvl w:val="0"/>
          <w:numId w:val="23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CD9B5A" wp14:editId="1BF45D44">
            <wp:simplePos x="0" y="0"/>
            <wp:positionH relativeFrom="column">
              <wp:posOffset>6599882</wp:posOffset>
            </wp:positionH>
            <wp:positionV relativeFrom="paragraph">
              <wp:posOffset>87800</wp:posOffset>
            </wp:positionV>
            <wp:extent cx="1217295" cy="1493520"/>
            <wp:effectExtent l="0" t="0" r="1905" b="0"/>
            <wp:wrapThrough wrapText="bothSides">
              <wp:wrapPolygon edited="0">
                <wp:start x="4732" y="0"/>
                <wp:lineTo x="3042" y="5235"/>
                <wp:lineTo x="2704" y="8816"/>
                <wp:lineTo x="0" y="12122"/>
                <wp:lineTo x="0" y="16531"/>
                <wp:lineTo x="338" y="18184"/>
                <wp:lineTo x="5408" y="21214"/>
                <wp:lineTo x="6423" y="21214"/>
                <wp:lineTo x="14197" y="21214"/>
                <wp:lineTo x="15887" y="21214"/>
                <wp:lineTo x="21296" y="18459"/>
                <wp:lineTo x="21296" y="12122"/>
                <wp:lineTo x="18930" y="8816"/>
                <wp:lineTo x="18254" y="5235"/>
                <wp:lineTo x="16225" y="0"/>
                <wp:lineTo x="4732" y="0"/>
              </wp:wrapPolygon>
            </wp:wrapThrough>
            <wp:docPr id="1008473798" name="Picture 8" descr="A cake with flowers on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73798" name="Picture 8" descr="A cake with flowers on top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4"/>
                    <a:stretch/>
                  </pic:blipFill>
                  <pic:spPr bwMode="auto">
                    <a:xfrm>
                      <a:off x="0" y="0"/>
                      <a:ext cx="121729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Le Clare’s </w:t>
      </w:r>
      <w:r w:rsidR="00251B24" w:rsidRPr="004C17FC">
        <w:rPr>
          <w:b/>
          <w:bCs/>
        </w:rPr>
        <w:t>Croquembouche Centerpiece</w:t>
      </w:r>
      <w:r w:rsidR="00251B24">
        <w:t xml:space="preserve"> 14” Tall, serves around 12 </w:t>
      </w:r>
      <w:r w:rsidR="00251B24">
        <w:tab/>
      </w:r>
      <w:r w:rsidR="00251B24">
        <w:tab/>
      </w:r>
      <w:r>
        <w:t xml:space="preserve"> </w:t>
      </w:r>
      <w:r>
        <w:tab/>
      </w:r>
      <w:r w:rsidR="00251B24" w:rsidRPr="004C17FC">
        <w:rPr>
          <w:b/>
          <w:bCs/>
        </w:rPr>
        <w:t>$200</w:t>
      </w:r>
    </w:p>
    <w:p w14:paraId="1A94EFFE" w14:textId="2FC0313B" w:rsidR="00292ABF" w:rsidRDefault="00251B24" w:rsidP="00292ABF">
      <w:r>
        <w:t>Cream Puff Tower filled with vanilla custard and dipped in caramel to build this stunning, classic French centerpiece.</w:t>
      </w:r>
    </w:p>
    <w:p w14:paraId="1DB57DB1" w14:textId="334F7812" w:rsidR="00E9323A" w:rsidRDefault="00E9323A" w:rsidP="00292ABF"/>
    <w:p w14:paraId="62D5CDDB" w14:textId="5D507702" w:rsidR="00E9323A" w:rsidRDefault="00E9323A" w:rsidP="00292ABF"/>
    <w:p w14:paraId="27746CEB" w14:textId="074E38B0" w:rsidR="00E9323A" w:rsidRDefault="00E9323A" w:rsidP="00292ABF"/>
    <w:p w14:paraId="1D3F046F" w14:textId="438B6C50" w:rsidR="00E9323A" w:rsidRDefault="00E9323A" w:rsidP="00292ABF">
      <w:r>
        <w:rPr>
          <w:noProof/>
        </w:rPr>
        <w:drawing>
          <wp:anchor distT="0" distB="0" distL="114300" distR="114300" simplePos="0" relativeHeight="251664384" behindDoc="0" locked="0" layoutInCell="1" allowOverlap="1" wp14:anchorId="47D72095" wp14:editId="40F7CB19">
            <wp:simplePos x="0" y="0"/>
            <wp:positionH relativeFrom="column">
              <wp:posOffset>6427508</wp:posOffset>
            </wp:positionH>
            <wp:positionV relativeFrom="paragraph">
              <wp:posOffset>223991</wp:posOffset>
            </wp:positionV>
            <wp:extent cx="1502876" cy="1502876"/>
            <wp:effectExtent l="0" t="0" r="2540" b="2540"/>
            <wp:wrapThrough wrapText="bothSides">
              <wp:wrapPolygon edited="0">
                <wp:start x="0" y="0"/>
                <wp:lineTo x="0" y="21363"/>
                <wp:lineTo x="16707" y="21363"/>
                <wp:lineTo x="19993" y="21089"/>
                <wp:lineTo x="21363" y="19993"/>
                <wp:lineTo x="21363" y="0"/>
                <wp:lineTo x="0" y="0"/>
              </wp:wrapPolygon>
            </wp:wrapThrough>
            <wp:docPr id="391768637" name="Picture 10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8637" name="Picture 10" descr="A black background with a black squar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876" cy="1502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F3820" w14:textId="1A36CE0C" w:rsidR="00E9323A" w:rsidRDefault="00E9323A" w:rsidP="00292ABF"/>
    <w:p w14:paraId="22DD18B3" w14:textId="1668A277" w:rsidR="00E9323A" w:rsidRPr="00292ABF" w:rsidRDefault="00E9323A" w:rsidP="00292ABF">
      <w:r>
        <w:t xml:space="preserve">Scan the QR code to get PDF of this file to print and email order to leclaresdenver@gmail.com </w:t>
      </w:r>
    </w:p>
    <w:sectPr w:rsidR="00E9323A" w:rsidRPr="00292ABF" w:rsidSect="006250A2">
      <w:headerReference w:type="default" r:id="rId18"/>
      <w:footerReference w:type="default" r:id="rId19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0A1096" w14:textId="77777777" w:rsidR="00480370" w:rsidRDefault="00480370" w:rsidP="00650259">
      <w:pPr>
        <w:spacing w:line="240" w:lineRule="auto"/>
      </w:pPr>
      <w:r>
        <w:separator/>
      </w:r>
    </w:p>
  </w:endnote>
  <w:endnote w:type="continuationSeparator" w:id="0">
    <w:p w14:paraId="6BCCCF26" w14:textId="77777777" w:rsidR="00480370" w:rsidRDefault="0048037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FFE18E-702A-4413-BFC6-4DC149CAD148}"/>
    <w:embedBold r:id="rId2" w:fontKey="{539D2309-E170-49C0-8364-4C4A1A741B15}"/>
    <w:embedItalic r:id="rId3" w:fontKey="{8A2A62F0-7F7A-47C5-B78A-FBB8A287304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D3B32CF-8BD7-4C11-BCD7-2E96C18F0204}"/>
    <w:embedBold r:id="rId5" w:fontKey="{C5B93508-B6AA-44E2-A44A-2F5AE430ACA1}"/>
    <w:embedItalic r:id="rId6" w:fontKey="{1577852D-B4BA-4D5E-A049-9BEB33FE022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C03A09C-69EF-468C-A833-C523BD28DD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91DE507-DA33-455F-9900-8606BF14DC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42CF025C" w14:textId="77777777" w:rsidTr="00562601">
      <w:tc>
        <w:tcPr>
          <w:tcW w:w="2500" w:type="pct"/>
          <w:vAlign w:val="center"/>
        </w:tcPr>
        <w:p w14:paraId="7B64A31B" w14:textId="5A219224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5ED23F30" w14:textId="54F0683C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1A9A48CF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59B13" w14:textId="77777777" w:rsidR="00480370" w:rsidRDefault="00480370" w:rsidP="00650259">
      <w:pPr>
        <w:spacing w:line="240" w:lineRule="auto"/>
      </w:pPr>
      <w:r>
        <w:separator/>
      </w:r>
    </w:p>
  </w:footnote>
  <w:footnote w:type="continuationSeparator" w:id="0">
    <w:p w14:paraId="50CE92E4" w14:textId="77777777" w:rsidR="00480370" w:rsidRDefault="0048037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1D0F0443" w14:textId="77777777" w:rsidTr="00FD3CCC">
      <w:trPr>
        <w:trHeight w:val="990"/>
      </w:trPr>
      <w:tc>
        <w:tcPr>
          <w:tcW w:w="451" w:type="pct"/>
          <w:shd w:val="clear" w:color="auto" w:fill="FFFFFF" w:themeFill="background1"/>
          <w:vAlign w:val="center"/>
        </w:tcPr>
        <w:p w14:paraId="6278AB65" w14:textId="75620711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FFFFFF" w:themeFill="background1"/>
          <w:vAlign w:val="center"/>
        </w:tcPr>
        <w:p w14:paraId="4A543F59" w14:textId="76553A66" w:rsidR="00562601" w:rsidRPr="002B69B4" w:rsidRDefault="00441254" w:rsidP="002B69B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78DE5ADC" wp14:editId="2F4D1740">
                    <wp:simplePos x="0" y="0"/>
                    <wp:positionH relativeFrom="column">
                      <wp:posOffset>1171575</wp:posOffset>
                    </wp:positionH>
                    <wp:positionV relativeFrom="paragraph">
                      <wp:posOffset>0</wp:posOffset>
                    </wp:positionV>
                    <wp:extent cx="5994400" cy="1149350"/>
                    <wp:effectExtent l="0" t="0" r="25400" b="127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94400" cy="1149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19EB0" w14:textId="1C119DA0" w:rsidR="00FD3CCC" w:rsidRPr="00441254" w:rsidRDefault="00FD3CCC" w:rsidP="00441254">
                                <w:pPr>
                                  <w:spacing w:before="0"/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</w:pPr>
                                <w:r w:rsidRPr="00441254"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  <w:t xml:space="preserve">Le Clare’s Patisserie Thanksgiving </w:t>
                                </w:r>
                                <w:proofErr w:type="spellStart"/>
                                <w:r w:rsidRPr="00441254"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  <w:t>PreOrder</w:t>
                                </w:r>
                                <w:proofErr w:type="spellEnd"/>
                                <w:r w:rsidRPr="00441254">
                                  <w:rPr>
                                    <w:rFonts w:cstheme="minorHAnsi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  <w:p w14:paraId="18F5CBB2" w14:textId="51B42E50" w:rsidR="00FD3CCC" w:rsidRPr="00441254" w:rsidRDefault="00FD3CCC" w:rsidP="00441254">
                                <w:pPr>
                                  <w:spacing w:before="0"/>
                                  <w:rPr>
                                    <w:rFonts w:cstheme="minorHAnsi"/>
                                    <w:szCs w:val="24"/>
                                  </w:rPr>
                                </w:pPr>
                                <w:r w:rsidRPr="00441254">
                                  <w:rPr>
                                    <w:rFonts w:cstheme="minorHAnsi"/>
                                    <w:szCs w:val="24"/>
                                  </w:rPr>
                                  <w:t>Order by November 17</w:t>
                                </w:r>
                                <w:r w:rsidRPr="00441254">
                                  <w:rPr>
                                    <w:rFonts w:cstheme="minorHAnsi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 w:rsidRPr="00441254">
                                  <w:rPr>
                                    <w:rFonts w:cstheme="minorHAnsi"/>
                                    <w:szCs w:val="24"/>
                                  </w:rPr>
                                  <w:t>, Pickup by Nov. 24</w:t>
                                </w:r>
                                <w:r w:rsidRPr="00441254">
                                  <w:rPr>
                                    <w:rFonts w:cstheme="minorHAnsi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</w:p>
                              <w:p w14:paraId="2AD45198" w14:textId="07B2B7B9" w:rsidR="00441254" w:rsidRPr="00441254" w:rsidRDefault="00441254" w:rsidP="00441254">
                                <w:pPr>
                                  <w:spacing w:before="0" w:line="240" w:lineRule="auto"/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</w:pPr>
                                <w:r w:rsidRPr="00441254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 xml:space="preserve">Email order to </w:t>
                                </w:r>
                                <w:hyperlink r:id="rId1" w:history="1">
                                  <w:r w:rsidRPr="00441254">
                                    <w:rPr>
                                      <w:rStyle w:val="Hyperlink"/>
                                      <w:rFonts w:cstheme="minorHAnsi"/>
                                      <w:color w:val="auto"/>
                                      <w:sz w:val="32"/>
                                      <w:szCs w:val="32"/>
                                    </w:rPr>
                                    <w:t>leclaresdenver@gmail.com</w:t>
                                  </w:r>
                                </w:hyperlink>
                              </w:p>
                              <w:p w14:paraId="3948D705" w14:textId="386F8AA8" w:rsidR="00441254" w:rsidRPr="00441254" w:rsidRDefault="00441254" w:rsidP="00441254">
                                <w:pPr>
                                  <w:spacing w:before="0" w:line="240" w:lineRule="auto"/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</w:pPr>
                                <w:r w:rsidRPr="00441254">
                                  <w:rPr>
                                    <w:rFonts w:cstheme="minorHAnsi"/>
                                    <w:sz w:val="32"/>
                                    <w:szCs w:val="32"/>
                                  </w:rPr>
                                  <w:t>Or Call 720-532-8100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DE5AD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92.25pt;margin-top:0;width:472pt;height:9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">
                    <v:textbox>
                      <w:txbxContent>
                        <w:p w14:paraId="2E419EB0" w14:textId="1C119DA0" w:rsidR="00FD3CCC" w:rsidRPr="00441254" w:rsidRDefault="00FD3CCC" w:rsidP="00441254">
                          <w:pPr>
                            <w:spacing w:before="0"/>
                            <w:rPr>
                              <w:rFonts w:cstheme="minorHAnsi"/>
                              <w:sz w:val="36"/>
                              <w:szCs w:val="36"/>
                            </w:rPr>
                          </w:pPr>
                          <w:r w:rsidRPr="00441254">
                            <w:rPr>
                              <w:rFonts w:cstheme="minorHAnsi"/>
                              <w:sz w:val="36"/>
                              <w:szCs w:val="36"/>
                            </w:rPr>
                            <w:t xml:space="preserve">Le Clare’s Patisserie Thanksgiving </w:t>
                          </w:r>
                          <w:proofErr w:type="spellStart"/>
                          <w:r w:rsidRPr="00441254">
                            <w:rPr>
                              <w:rFonts w:cstheme="minorHAnsi"/>
                              <w:sz w:val="36"/>
                              <w:szCs w:val="36"/>
                            </w:rPr>
                            <w:t>PreOrder</w:t>
                          </w:r>
                          <w:proofErr w:type="spellEnd"/>
                          <w:r w:rsidRPr="00441254">
                            <w:rPr>
                              <w:rFonts w:cstheme="minorHAnsi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14:paraId="18F5CBB2" w14:textId="51B42E50" w:rsidR="00FD3CCC" w:rsidRPr="00441254" w:rsidRDefault="00FD3CCC" w:rsidP="00441254">
                          <w:pPr>
                            <w:spacing w:before="0"/>
                            <w:rPr>
                              <w:rFonts w:cstheme="minorHAnsi"/>
                              <w:szCs w:val="24"/>
                            </w:rPr>
                          </w:pPr>
                          <w:r w:rsidRPr="00441254">
                            <w:rPr>
                              <w:rFonts w:cstheme="minorHAnsi"/>
                              <w:szCs w:val="24"/>
                            </w:rPr>
                            <w:t>Order by November 17</w:t>
                          </w:r>
                          <w:r w:rsidRPr="00441254">
                            <w:rPr>
                              <w:rFonts w:cstheme="minorHAnsi"/>
                              <w:szCs w:val="24"/>
                              <w:vertAlign w:val="superscript"/>
                            </w:rPr>
                            <w:t>th</w:t>
                          </w:r>
                          <w:r w:rsidRPr="00441254">
                            <w:rPr>
                              <w:rFonts w:cstheme="minorHAnsi"/>
                              <w:szCs w:val="24"/>
                            </w:rPr>
                            <w:t>, Pickup by Nov. 24</w:t>
                          </w:r>
                          <w:r w:rsidRPr="00441254">
                            <w:rPr>
                              <w:rFonts w:cstheme="minorHAnsi"/>
                              <w:szCs w:val="24"/>
                              <w:vertAlign w:val="superscript"/>
                            </w:rPr>
                            <w:t>th</w:t>
                          </w:r>
                        </w:p>
                        <w:p w14:paraId="2AD45198" w14:textId="07B2B7B9" w:rsidR="00441254" w:rsidRPr="00441254" w:rsidRDefault="00441254" w:rsidP="00441254">
                          <w:pPr>
                            <w:spacing w:before="0" w:line="240" w:lineRule="auto"/>
                            <w:rPr>
                              <w:rFonts w:cstheme="minorHAnsi"/>
                              <w:sz w:val="32"/>
                              <w:szCs w:val="32"/>
                            </w:rPr>
                          </w:pPr>
                          <w:r w:rsidRPr="00441254">
                            <w:rPr>
                              <w:rFonts w:cstheme="minorHAnsi"/>
                              <w:sz w:val="32"/>
                              <w:szCs w:val="32"/>
                            </w:rPr>
                            <w:t xml:space="preserve">Email order to </w:t>
                          </w:r>
                          <w:hyperlink r:id="rId2" w:history="1">
                            <w:r w:rsidRPr="00441254">
                              <w:rPr>
                                <w:rStyle w:val="Hyperlink"/>
                                <w:rFonts w:cstheme="minorHAnsi"/>
                                <w:color w:val="auto"/>
                                <w:sz w:val="32"/>
                                <w:szCs w:val="32"/>
                              </w:rPr>
                              <w:t>leclaresdenver@gmail.com</w:t>
                            </w:r>
                          </w:hyperlink>
                        </w:p>
                        <w:p w14:paraId="3948D705" w14:textId="386F8AA8" w:rsidR="00441254" w:rsidRPr="00441254" w:rsidRDefault="00441254" w:rsidP="00441254">
                          <w:pPr>
                            <w:spacing w:before="0" w:line="240" w:lineRule="auto"/>
                            <w:rPr>
                              <w:rFonts w:cstheme="minorHAnsi"/>
                              <w:sz w:val="32"/>
                              <w:szCs w:val="32"/>
                            </w:rPr>
                          </w:pPr>
                          <w:r w:rsidRPr="00441254">
                            <w:rPr>
                              <w:rFonts w:cstheme="minorHAnsi"/>
                              <w:sz w:val="32"/>
                              <w:szCs w:val="32"/>
                            </w:rPr>
                            <w:t>Or Call 720-532-8100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D3CCC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60288" behindDoc="0" locked="0" layoutInCell="1" allowOverlap="1" wp14:anchorId="2ABFEBEF" wp14:editId="20F2B5CF">
                <wp:simplePos x="0" y="0"/>
                <wp:positionH relativeFrom="column">
                  <wp:posOffset>-1097280</wp:posOffset>
                </wp:positionH>
                <wp:positionV relativeFrom="paragraph">
                  <wp:posOffset>-659130</wp:posOffset>
                </wp:positionV>
                <wp:extent cx="2463800" cy="2463800"/>
                <wp:effectExtent l="0" t="0" r="0" b="0"/>
                <wp:wrapNone/>
                <wp:docPr id="85595003" name="Picture 3" descr="A yellow circle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595003" name="Picture 3" descr="A yellow circle with a black background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3800" cy="2463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4234A64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FA62E9E"/>
    <w:multiLevelType w:val="hybridMultilevel"/>
    <w:tmpl w:val="DB96A690"/>
    <w:lvl w:ilvl="0" w:tplc="008659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94227318">
    <w:abstractNumId w:val="12"/>
  </w:num>
  <w:num w:numId="2" w16cid:durableId="58402249">
    <w:abstractNumId w:val="8"/>
  </w:num>
  <w:num w:numId="3" w16cid:durableId="804587130">
    <w:abstractNumId w:val="16"/>
  </w:num>
  <w:num w:numId="4" w16cid:durableId="2002805495">
    <w:abstractNumId w:val="13"/>
  </w:num>
  <w:num w:numId="5" w16cid:durableId="222639872">
    <w:abstractNumId w:val="14"/>
  </w:num>
  <w:num w:numId="6" w16cid:durableId="1823689894">
    <w:abstractNumId w:val="20"/>
  </w:num>
  <w:num w:numId="7" w16cid:durableId="1087187518">
    <w:abstractNumId w:val="7"/>
  </w:num>
  <w:num w:numId="8" w16cid:durableId="1120607688">
    <w:abstractNumId w:val="11"/>
  </w:num>
  <w:num w:numId="9" w16cid:durableId="1245914541">
    <w:abstractNumId w:val="18"/>
  </w:num>
  <w:num w:numId="10" w16cid:durableId="964235964">
    <w:abstractNumId w:val="1"/>
  </w:num>
  <w:num w:numId="11" w16cid:durableId="782110452">
    <w:abstractNumId w:val="5"/>
  </w:num>
  <w:num w:numId="12" w16cid:durableId="167016579">
    <w:abstractNumId w:val="0"/>
  </w:num>
  <w:num w:numId="13" w16cid:durableId="526329423">
    <w:abstractNumId w:val="2"/>
  </w:num>
  <w:num w:numId="14" w16cid:durableId="41517005">
    <w:abstractNumId w:val="10"/>
  </w:num>
  <w:num w:numId="15" w16cid:durableId="1662201142">
    <w:abstractNumId w:val="9"/>
  </w:num>
  <w:num w:numId="16" w16cid:durableId="348022669">
    <w:abstractNumId w:val="17"/>
  </w:num>
  <w:num w:numId="17" w16cid:durableId="1951617961">
    <w:abstractNumId w:val="3"/>
  </w:num>
  <w:num w:numId="18" w16cid:durableId="1701664673">
    <w:abstractNumId w:val="22"/>
  </w:num>
  <w:num w:numId="19" w16cid:durableId="1853297605">
    <w:abstractNumId w:val="19"/>
  </w:num>
  <w:num w:numId="20" w16cid:durableId="965355287">
    <w:abstractNumId w:val="15"/>
  </w:num>
  <w:num w:numId="21" w16cid:durableId="1168862161">
    <w:abstractNumId w:val="21"/>
  </w:num>
  <w:num w:numId="22" w16cid:durableId="1447121815">
    <w:abstractNumId w:val="4"/>
  </w:num>
  <w:num w:numId="23" w16cid:durableId="1065496975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CCC"/>
    <w:rsid w:val="00003B30"/>
    <w:rsid w:val="00027B38"/>
    <w:rsid w:val="00045CA6"/>
    <w:rsid w:val="00052382"/>
    <w:rsid w:val="0006568A"/>
    <w:rsid w:val="00076F0F"/>
    <w:rsid w:val="00084253"/>
    <w:rsid w:val="000D1F49"/>
    <w:rsid w:val="000F5C88"/>
    <w:rsid w:val="001418C5"/>
    <w:rsid w:val="001727CA"/>
    <w:rsid w:val="001E4E2C"/>
    <w:rsid w:val="00251B24"/>
    <w:rsid w:val="002600BA"/>
    <w:rsid w:val="00261C01"/>
    <w:rsid w:val="00292ABF"/>
    <w:rsid w:val="002A4ED5"/>
    <w:rsid w:val="002A648D"/>
    <w:rsid w:val="002B69B4"/>
    <w:rsid w:val="002C56E6"/>
    <w:rsid w:val="002D3A9F"/>
    <w:rsid w:val="0031083F"/>
    <w:rsid w:val="00354B3D"/>
    <w:rsid w:val="00361E11"/>
    <w:rsid w:val="0039760F"/>
    <w:rsid w:val="003B4744"/>
    <w:rsid w:val="003F0847"/>
    <w:rsid w:val="0040090B"/>
    <w:rsid w:val="00441254"/>
    <w:rsid w:val="00446538"/>
    <w:rsid w:val="0046302A"/>
    <w:rsid w:val="00480370"/>
    <w:rsid w:val="00487D2D"/>
    <w:rsid w:val="004C17FC"/>
    <w:rsid w:val="004D5D62"/>
    <w:rsid w:val="005112D0"/>
    <w:rsid w:val="00562601"/>
    <w:rsid w:val="0057256E"/>
    <w:rsid w:val="00577E06"/>
    <w:rsid w:val="00582B1C"/>
    <w:rsid w:val="005A3BF7"/>
    <w:rsid w:val="005D6F31"/>
    <w:rsid w:val="005E7CFA"/>
    <w:rsid w:val="005F2035"/>
    <w:rsid w:val="005F7990"/>
    <w:rsid w:val="006250A2"/>
    <w:rsid w:val="0063739C"/>
    <w:rsid w:val="00650259"/>
    <w:rsid w:val="00666D79"/>
    <w:rsid w:val="006C351F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B0115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32491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9323A"/>
    <w:rsid w:val="00EB3B58"/>
    <w:rsid w:val="00EC7359"/>
    <w:rsid w:val="00EE3054"/>
    <w:rsid w:val="00F00606"/>
    <w:rsid w:val="00F01256"/>
    <w:rsid w:val="00F5418C"/>
    <w:rsid w:val="00F549BE"/>
    <w:rsid w:val="00FA2B8F"/>
    <w:rsid w:val="00FC7475"/>
    <w:rsid w:val="00FD3CCC"/>
    <w:rsid w:val="00FE2E33"/>
    <w:rsid w:val="00FE78A0"/>
    <w:rsid w:val="00FE7A7B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D76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44125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4C1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mailto:leclaresdenver@gmail.com" TargetMode="External"/><Relationship Id="rId1" Type="http://schemas.openxmlformats.org/officeDocument/2006/relationships/hyperlink" Target="mailto:leclaresdenver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k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B7DDB54A6864CD29AEB802C1AB94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E4E42-BCFD-4291-A313-C5F321F51687}"/>
      </w:docPartPr>
      <w:docPartBody>
        <w:p w:rsidR="00000000" w:rsidRDefault="00945B6D" w:rsidP="00945B6D">
          <w:pPr>
            <w:pStyle w:val="AB7DDB54A6864CD29AEB802C1AB94A23"/>
          </w:pPr>
          <w:r w:rsidRPr="002A4ED5">
            <w:t>Phone</w:t>
          </w:r>
        </w:p>
      </w:docPartBody>
    </w:docPart>
    <w:docPart>
      <w:docPartPr>
        <w:name w:val="933DCF3F5C8C4FC4AAA1FB7B94C7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C1B95-3B98-4A7D-99E9-343C1F723B3A}"/>
      </w:docPartPr>
      <w:docPartBody>
        <w:p w:rsidR="00000000" w:rsidRDefault="00945B6D" w:rsidP="00945B6D">
          <w:pPr>
            <w:pStyle w:val="933DCF3F5C8C4FC4AAA1FB7B94C7D4FD"/>
          </w:pPr>
          <w:r w:rsidRPr="002A4ED5">
            <w:t>Email</w:t>
          </w:r>
        </w:p>
      </w:docPartBody>
    </w:docPart>
    <w:docPart>
      <w:docPartPr>
        <w:name w:val="49C11951ACAE41D886C57DC9BAE52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1FBB8-89CD-44F4-81A3-0149A00F3A76}"/>
      </w:docPartPr>
      <w:docPartBody>
        <w:p w:rsidR="00000000" w:rsidRDefault="00945B6D" w:rsidP="00945B6D">
          <w:pPr>
            <w:pStyle w:val="49C11951ACAE41D886C57DC9BAE52878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B6D"/>
    <w:rsid w:val="00666D79"/>
    <w:rsid w:val="008B2CF2"/>
    <w:rsid w:val="0094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5DC035BD5224DF38A5FD09CCBA80B2A">
    <w:name w:val="55DC035BD5224DF38A5FD09CCBA80B2A"/>
  </w:style>
  <w:style w:type="paragraph" w:customStyle="1" w:styleId="E8CF33937F0D4AEE8B66EDAF75604235">
    <w:name w:val="E8CF33937F0D4AEE8B66EDAF75604235"/>
  </w:style>
  <w:style w:type="paragraph" w:customStyle="1" w:styleId="BA0F488C3C524598B4561A572A2F73D2">
    <w:name w:val="BA0F488C3C524598B4561A572A2F73D2"/>
  </w:style>
  <w:style w:type="paragraph" w:customStyle="1" w:styleId="A5D1BF9E5F914028AB9E52FEFF6CFA6A">
    <w:name w:val="A5D1BF9E5F914028AB9E52FEFF6CFA6A"/>
  </w:style>
  <w:style w:type="paragraph" w:customStyle="1" w:styleId="A81E638FAC98460EA9FD6C3680862C72">
    <w:name w:val="A81E638FAC98460EA9FD6C3680862C72"/>
  </w:style>
  <w:style w:type="paragraph" w:customStyle="1" w:styleId="69F46D90E965491CA0F8D47AD0AF7FA4">
    <w:name w:val="69F46D90E965491CA0F8D47AD0AF7FA4"/>
  </w:style>
  <w:style w:type="paragraph" w:customStyle="1" w:styleId="DE720F545D7B4FA7AD4C859F42EEE13D">
    <w:name w:val="DE720F545D7B4FA7AD4C859F42EEE13D"/>
  </w:style>
  <w:style w:type="paragraph" w:customStyle="1" w:styleId="6EF049A736004B08A76528884712FE68">
    <w:name w:val="6EF049A736004B08A76528884712FE68"/>
  </w:style>
  <w:style w:type="paragraph" w:customStyle="1" w:styleId="6C0E0ED80B5242D0A016B0201B360907">
    <w:name w:val="6C0E0ED80B5242D0A016B0201B360907"/>
  </w:style>
  <w:style w:type="paragraph" w:customStyle="1" w:styleId="A214788ED2494386AFD2FCAE4D79FB33">
    <w:name w:val="A214788ED2494386AFD2FCAE4D79FB33"/>
  </w:style>
  <w:style w:type="paragraph" w:customStyle="1" w:styleId="FF96D9218F0A4060B2601A6A17CC25D4">
    <w:name w:val="FF96D9218F0A4060B2601A6A17CC25D4"/>
  </w:style>
  <w:style w:type="paragraph" w:customStyle="1" w:styleId="0869861B743D492A814ABB620CB1053A">
    <w:name w:val="0869861B743D492A814ABB620CB1053A"/>
  </w:style>
  <w:style w:type="paragraph" w:customStyle="1" w:styleId="87F9E8A209754DC3B656E23ADB379863">
    <w:name w:val="87F9E8A209754DC3B656E23ADB379863"/>
  </w:style>
  <w:style w:type="paragraph" w:customStyle="1" w:styleId="390F0D18D6C744ADA69E7E93836299E9">
    <w:name w:val="390F0D18D6C744ADA69E7E93836299E9"/>
  </w:style>
  <w:style w:type="paragraph" w:customStyle="1" w:styleId="908279AB56B04A86A258B98EF387FFD3">
    <w:name w:val="908279AB56B04A86A258B98EF387FFD3"/>
  </w:style>
  <w:style w:type="paragraph" w:customStyle="1" w:styleId="73E1F51D86C74847834231E3CD441C9B">
    <w:name w:val="73E1F51D86C74847834231E3CD441C9B"/>
    <w:rsid w:val="00945B6D"/>
  </w:style>
  <w:style w:type="paragraph" w:customStyle="1" w:styleId="B594F1AD3FBA41B8B82A93D42040F9A9">
    <w:name w:val="B594F1AD3FBA41B8B82A93D42040F9A9"/>
    <w:rsid w:val="00945B6D"/>
  </w:style>
  <w:style w:type="paragraph" w:customStyle="1" w:styleId="B23029C6475F400599D87A0F9D694CED">
    <w:name w:val="B23029C6475F400599D87A0F9D694CED"/>
    <w:rsid w:val="00945B6D"/>
  </w:style>
  <w:style w:type="paragraph" w:customStyle="1" w:styleId="8441093150ED400D8905F469E7F3261B">
    <w:name w:val="8441093150ED400D8905F469E7F3261B"/>
    <w:rsid w:val="00945B6D"/>
  </w:style>
  <w:style w:type="paragraph" w:customStyle="1" w:styleId="04C0A97768094AE1AA11FF1C9A7AF264">
    <w:name w:val="04C0A97768094AE1AA11FF1C9A7AF264"/>
    <w:rsid w:val="00945B6D"/>
  </w:style>
  <w:style w:type="paragraph" w:customStyle="1" w:styleId="AB7DDB54A6864CD29AEB802C1AB94A23">
    <w:name w:val="AB7DDB54A6864CD29AEB802C1AB94A23"/>
    <w:rsid w:val="00945B6D"/>
  </w:style>
  <w:style w:type="paragraph" w:customStyle="1" w:styleId="933DCF3F5C8C4FC4AAA1FB7B94C7D4FD">
    <w:name w:val="933DCF3F5C8C4FC4AAA1FB7B94C7D4FD"/>
    <w:rsid w:val="00945B6D"/>
  </w:style>
  <w:style w:type="paragraph" w:customStyle="1" w:styleId="3654B2FB12DA44AE8A92B541E66E38F1">
    <w:name w:val="3654B2FB12DA44AE8A92B541E66E38F1"/>
    <w:rsid w:val="00945B6D"/>
  </w:style>
  <w:style w:type="paragraph" w:customStyle="1" w:styleId="7F61BB5D91794ADBB5E6289A6BA1FC18">
    <w:name w:val="7F61BB5D91794ADBB5E6289A6BA1FC18"/>
    <w:rsid w:val="00945B6D"/>
  </w:style>
  <w:style w:type="paragraph" w:customStyle="1" w:styleId="184B500CCF1B41499621F68B112AE1E1">
    <w:name w:val="184B500CCF1B41499621F68B112AE1E1"/>
    <w:rsid w:val="00945B6D"/>
  </w:style>
  <w:style w:type="paragraph" w:customStyle="1" w:styleId="D1A250F7BB9844D09BC244D0C576EC00">
    <w:name w:val="D1A250F7BB9844D09BC244D0C576EC00"/>
    <w:rsid w:val="00945B6D"/>
  </w:style>
  <w:style w:type="paragraph" w:customStyle="1" w:styleId="49C11951ACAE41D886C57DC9BAE52878">
    <w:name w:val="49C11951ACAE41D886C57DC9BAE52878"/>
    <w:rsid w:val="00945B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2024-10-22T17:13:00Z</dcterms:created>
  <dcterms:modified xsi:type="dcterms:W3CDTF">2024-11-03T15:24:00Z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